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D37" w:rsidRDefault="004F6D37" w:rsidP="009F5DBB">
      <w:pPr>
        <w:rPr>
          <w:lang w:val="en-GB"/>
        </w:rPr>
      </w:pPr>
    </w:p>
    <w:p w:rsidR="008C072C" w:rsidRDefault="008C072C" w:rsidP="0079446D">
      <w:pPr>
        <w:tabs>
          <w:tab w:val="left" w:pos="3940"/>
        </w:tabs>
        <w:rPr>
          <w:lang w:val="en-GB"/>
        </w:rPr>
      </w:pPr>
    </w:p>
    <w:p w:rsidR="008C072C" w:rsidRPr="003A06CE" w:rsidRDefault="008C072C" w:rsidP="009F5DBB">
      <w:pPr>
        <w:rPr>
          <w:lang w:val="sr-Cyrl-RS"/>
        </w:rPr>
      </w:pPr>
    </w:p>
    <w:p w:rsidR="005A597B" w:rsidRDefault="005A597B" w:rsidP="009F5DBB"/>
    <w:p w:rsidR="005A597B" w:rsidRPr="00710E42" w:rsidRDefault="005A597B" w:rsidP="008827F4">
      <w:pPr>
        <w:pStyle w:val="PaperTitle"/>
      </w:pPr>
      <w:r w:rsidRPr="00710E42">
        <w:t xml:space="preserve">TITLE OF </w:t>
      </w:r>
      <w:bookmarkStart w:id="0" w:name="_GoBack"/>
      <w:bookmarkEnd w:id="0"/>
      <w:r w:rsidRPr="00710E42">
        <w:t xml:space="preserve">PAPER (Times New Roman </w:t>
      </w:r>
      <w:r>
        <w:t>–</w:t>
      </w:r>
      <w:r w:rsidRPr="00710E42">
        <w:t xml:space="preserve"> TNR</w:t>
      </w:r>
      <w:r>
        <w:t>, Upper Case,</w:t>
      </w:r>
      <w:r w:rsidRPr="00710E42">
        <w:t xml:space="preserve"> 14 pt Bold)</w:t>
      </w:r>
    </w:p>
    <w:p w:rsidR="005A597B" w:rsidRPr="008827F4" w:rsidRDefault="002F516E" w:rsidP="008827F4">
      <w:pPr>
        <w:jc w:val="center"/>
        <w:rPr>
          <w:i/>
        </w:rPr>
      </w:pPr>
      <w:r w:rsidRPr="008827F4">
        <w:rPr>
          <w:i/>
        </w:rPr>
        <w:t>(one empty row)</w:t>
      </w:r>
    </w:p>
    <w:p w:rsidR="005A597B" w:rsidRPr="00710E42" w:rsidRDefault="00167A69" w:rsidP="008827F4">
      <w:pPr>
        <w:pStyle w:val="Autrhors"/>
      </w:pPr>
      <w:r>
        <w:t>First</w:t>
      </w:r>
      <w:r w:rsidR="005A597B" w:rsidRPr="00710E42">
        <w:t xml:space="preserve"> Author</w:t>
      </w:r>
      <w:r w:rsidR="005A597B" w:rsidRPr="00710E42">
        <w:rPr>
          <w:vertAlign w:val="superscript"/>
        </w:rPr>
        <w:t>1</w:t>
      </w:r>
      <w:r>
        <w:t>, Ph</w:t>
      </w:r>
      <w:r w:rsidR="008A1789">
        <w:t>.</w:t>
      </w:r>
      <w:r>
        <w:t>D</w:t>
      </w:r>
      <w:r w:rsidR="008A1789">
        <w:t>.</w:t>
      </w:r>
      <w:r>
        <w:t>; Second</w:t>
      </w:r>
      <w:r w:rsidR="005A597B" w:rsidRPr="00710E42">
        <w:t xml:space="preserve"> Author</w:t>
      </w:r>
      <w:r w:rsidR="005A597B" w:rsidRPr="00710E42">
        <w:rPr>
          <w:vertAlign w:val="superscript"/>
        </w:rPr>
        <w:t>2</w:t>
      </w:r>
      <w:r>
        <w:t>, M</w:t>
      </w:r>
      <w:r w:rsidR="008A1789">
        <w:t>.</w:t>
      </w:r>
      <w:r>
        <w:t>Sc</w:t>
      </w:r>
      <w:r w:rsidR="008A1789">
        <w:t>.</w:t>
      </w:r>
      <w:r>
        <w:t>; Third</w:t>
      </w:r>
      <w:r w:rsidR="005A597B" w:rsidRPr="00710E42">
        <w:t xml:space="preserve"> Author</w:t>
      </w:r>
      <w:r w:rsidR="005A597B" w:rsidRPr="00710E42">
        <w:rPr>
          <w:vertAlign w:val="superscript"/>
        </w:rPr>
        <w:t>1</w:t>
      </w:r>
      <w:r w:rsidR="005A597B">
        <w:t xml:space="preserve">, </w:t>
      </w:r>
      <w:r>
        <w:t>B</w:t>
      </w:r>
      <w:r w:rsidR="008A1789">
        <w:t>.</w:t>
      </w:r>
      <w:r>
        <w:t>Sc</w:t>
      </w:r>
      <w:r w:rsidR="008A1789">
        <w:t xml:space="preserve">. </w:t>
      </w:r>
      <w:r w:rsidR="005A597B">
        <w:t xml:space="preserve">… (TNR, Lower Case, Capitalize the first letter, </w:t>
      </w:r>
      <w:r w:rsidR="005A597B" w:rsidRPr="00710E42">
        <w:t>11 pt Bold</w:t>
      </w:r>
      <w:r w:rsidR="005A597B">
        <w:t>, Centered</w:t>
      </w:r>
      <w:r w:rsidR="005A597B" w:rsidRPr="00710E42">
        <w:t>)</w:t>
      </w:r>
    </w:p>
    <w:p w:rsidR="005A597B" w:rsidRDefault="005A597B" w:rsidP="008827F4">
      <w:pPr>
        <w:jc w:val="center"/>
      </w:pPr>
      <w:r>
        <w:rPr>
          <w:vertAlign w:val="superscript"/>
        </w:rPr>
        <w:t>1</w:t>
      </w:r>
      <w:r>
        <w:t xml:space="preserve"> Institution, City, COUNTRY, e-mail (TNR 10 pt, Centered)</w:t>
      </w:r>
    </w:p>
    <w:p w:rsidR="005A597B" w:rsidRDefault="005A597B" w:rsidP="008827F4">
      <w:pPr>
        <w:jc w:val="center"/>
      </w:pPr>
      <w:r>
        <w:rPr>
          <w:vertAlign w:val="superscript"/>
        </w:rPr>
        <w:t>2</w:t>
      </w:r>
      <w:r>
        <w:t xml:space="preserve"> Institution, City, COUNTRY, e-mail (TNR 10 pt, Centered)</w:t>
      </w:r>
    </w:p>
    <w:p w:rsidR="005A597B" w:rsidRPr="008827F4" w:rsidRDefault="002F516E" w:rsidP="008827F4">
      <w:pPr>
        <w:jc w:val="center"/>
        <w:rPr>
          <w:i/>
        </w:rPr>
      </w:pPr>
      <w:r w:rsidRPr="008827F4">
        <w:rPr>
          <w:i/>
        </w:rPr>
        <w:t>(two empty rows)</w:t>
      </w:r>
    </w:p>
    <w:p w:rsidR="005A597B" w:rsidRDefault="005A597B" w:rsidP="009F5DBB"/>
    <w:p w:rsidR="005A597B" w:rsidRPr="008827F4" w:rsidRDefault="008A1789" w:rsidP="008827F4">
      <w:pPr>
        <w:pStyle w:val="BodyText"/>
        <w:spacing w:after="0" w:afterAutospacing="0"/>
        <w:rPr>
          <w:i/>
          <w:sz w:val="18"/>
          <w:szCs w:val="18"/>
        </w:rPr>
      </w:pPr>
      <w:r w:rsidRPr="008827F4">
        <w:rPr>
          <w:b/>
          <w:sz w:val="18"/>
          <w:szCs w:val="18"/>
        </w:rPr>
        <w:t>Abstract</w:t>
      </w:r>
      <w:r w:rsidR="005A597B" w:rsidRPr="008827F4">
        <w:rPr>
          <w:b/>
          <w:sz w:val="18"/>
          <w:szCs w:val="18"/>
        </w:rPr>
        <w:t xml:space="preserve"> (TNR 9 pt Bold, italic):</w:t>
      </w:r>
      <w:r w:rsidR="005A597B" w:rsidRPr="008827F4">
        <w:rPr>
          <w:sz w:val="18"/>
          <w:szCs w:val="18"/>
        </w:rPr>
        <w:t xml:space="preserve">  </w:t>
      </w:r>
      <w:r w:rsidR="005A597B" w:rsidRPr="008827F4">
        <w:rPr>
          <w:i/>
          <w:sz w:val="18"/>
          <w:szCs w:val="18"/>
        </w:rPr>
        <w:t>The length of abstract maximally 8 lines, type of font TNR 9 points, italic, justified.</w:t>
      </w:r>
      <w:r w:rsidRPr="008827F4">
        <w:rPr>
          <w:i/>
          <w:sz w:val="18"/>
          <w:szCs w:val="18"/>
        </w:rPr>
        <w:t xml:space="preserve"> </w:t>
      </w:r>
      <w:r w:rsidR="005A597B" w:rsidRPr="008827F4">
        <w:rPr>
          <w:i/>
          <w:sz w:val="18"/>
          <w:szCs w:val="18"/>
        </w:rPr>
        <w:t>Onl</w:t>
      </w:r>
      <w:r w:rsidR="005A597B" w:rsidRPr="008827F4">
        <w:rPr>
          <w:i/>
          <w:sz w:val="18"/>
          <w:szCs w:val="18"/>
          <w:lang w:val="en-GB"/>
        </w:rPr>
        <w:t>y the word “</w:t>
      </w:r>
      <w:r w:rsidR="008328AD">
        <w:rPr>
          <w:i/>
          <w:sz w:val="18"/>
          <w:szCs w:val="18"/>
          <w:lang w:val="en-GB"/>
        </w:rPr>
        <w:t>A</w:t>
      </w:r>
      <w:r w:rsidRPr="008827F4">
        <w:rPr>
          <w:i/>
          <w:sz w:val="18"/>
          <w:szCs w:val="18"/>
          <w:lang w:val="en-GB"/>
        </w:rPr>
        <w:t>bstract</w:t>
      </w:r>
      <w:r w:rsidR="005A597B" w:rsidRPr="008827F4">
        <w:rPr>
          <w:i/>
          <w:sz w:val="18"/>
          <w:szCs w:val="18"/>
          <w:lang w:val="en-GB"/>
        </w:rPr>
        <w:t xml:space="preserve">” should be bolded, not the whole text of </w:t>
      </w:r>
      <w:r w:rsidRPr="008827F4">
        <w:rPr>
          <w:i/>
          <w:sz w:val="18"/>
          <w:szCs w:val="18"/>
          <w:lang w:val="en-GB"/>
        </w:rPr>
        <w:t>abstract</w:t>
      </w:r>
      <w:r w:rsidR="005A597B" w:rsidRPr="008827F4">
        <w:rPr>
          <w:i/>
          <w:sz w:val="18"/>
          <w:szCs w:val="18"/>
          <w:lang w:val="en-GB"/>
        </w:rPr>
        <w:t>.</w:t>
      </w:r>
      <w:r w:rsidR="005A597B" w:rsidRPr="008827F4">
        <w:rPr>
          <w:i/>
          <w:sz w:val="18"/>
          <w:szCs w:val="18"/>
        </w:rPr>
        <w:t xml:space="preserve"> Abstract should be separated from the name of institution with two empty rows. There shoud be one empty line between </w:t>
      </w:r>
      <w:r w:rsidRPr="008827F4">
        <w:rPr>
          <w:i/>
          <w:sz w:val="18"/>
          <w:szCs w:val="18"/>
        </w:rPr>
        <w:t>abstract</w:t>
      </w:r>
      <w:r w:rsidR="005A597B" w:rsidRPr="008827F4">
        <w:rPr>
          <w:i/>
          <w:sz w:val="18"/>
          <w:szCs w:val="18"/>
        </w:rPr>
        <w:t xml:space="preserve"> and the key words, and three empty lines between the key words and the title of the first section/chapter (INTRODUCTION).</w:t>
      </w:r>
    </w:p>
    <w:p w:rsidR="008A1789" w:rsidRPr="008827F4" w:rsidRDefault="008A1789" w:rsidP="008827F4">
      <w:pPr>
        <w:pStyle w:val="BodyText"/>
        <w:spacing w:before="0" w:beforeAutospacing="0"/>
        <w:rPr>
          <w:i/>
          <w:sz w:val="18"/>
          <w:szCs w:val="18"/>
        </w:rPr>
      </w:pPr>
      <w:r w:rsidRPr="008827F4">
        <w:rPr>
          <w:i/>
          <w:sz w:val="18"/>
          <w:szCs w:val="18"/>
          <w:lang w:val="en-GB"/>
        </w:rPr>
        <w:t>Abstract should briefly summarize submitted article, and help reader to quickly acknowledge paper in general. Abstract should be structured, containing several informal parts. Firstly, author(s) should mention main reason(s) for writing the paper or the aims of the research. Secondly, a sentence or two should be dedicated to methods used for the research. Thirdly, author(s) should shortly describe what was found during the research. If research limitations or practical implications exist, authors should also describe it shortly. At the end, authors should conclude with novelties presented in the paper, and state to whom this paper can present value.</w:t>
      </w:r>
    </w:p>
    <w:p w:rsidR="005A597B" w:rsidRPr="008827F4" w:rsidRDefault="005A597B" w:rsidP="009F5DBB">
      <w:pPr>
        <w:rPr>
          <w:i/>
          <w:sz w:val="18"/>
        </w:rPr>
      </w:pPr>
      <w:r w:rsidRPr="008827F4">
        <w:rPr>
          <w:b/>
          <w:sz w:val="18"/>
          <w:szCs w:val="18"/>
        </w:rPr>
        <w:t>Keywords (TNR 9 pt Bold, italic):</w:t>
      </w:r>
      <w:r w:rsidRPr="005A597B">
        <w:t xml:space="preserve">  </w:t>
      </w:r>
      <w:r w:rsidRPr="008827F4">
        <w:rPr>
          <w:i/>
          <w:sz w:val="18"/>
        </w:rPr>
        <w:t>keyword 1, keyword 2, keyword 3, keyword 4, keyword 5 (max. 5 TNR 9 pt italic)</w:t>
      </w:r>
    </w:p>
    <w:p w:rsidR="005A597B" w:rsidRDefault="005A597B" w:rsidP="009F5DBB"/>
    <w:p w:rsidR="005A597B" w:rsidRPr="001D5DA6" w:rsidRDefault="002F516E" w:rsidP="009F5DBB">
      <w:pPr>
        <w:rPr>
          <w:i/>
        </w:rPr>
      </w:pPr>
      <w:r w:rsidRPr="001D5DA6">
        <w:rPr>
          <w:i/>
        </w:rPr>
        <w:t>(three empty rows)</w:t>
      </w:r>
    </w:p>
    <w:p w:rsidR="005A597B" w:rsidRDefault="005A597B" w:rsidP="009F5DBB"/>
    <w:p w:rsidR="005A597B" w:rsidRPr="009F5DBB" w:rsidRDefault="005A597B" w:rsidP="009F5DBB">
      <w:pPr>
        <w:pStyle w:val="Heading1"/>
      </w:pPr>
      <w:r w:rsidRPr="009F5DBB">
        <w:t>1. INTRODUCTION (TITLE OF SECTION, TNR 11pt, BOLD, UPPER CASE AND LEFT ALLIGNMENT)</w:t>
      </w:r>
    </w:p>
    <w:p w:rsidR="007E153F" w:rsidRPr="008827F4" w:rsidRDefault="007E153F" w:rsidP="009F5DBB">
      <w:pPr>
        <w:rPr>
          <w:i/>
        </w:rPr>
      </w:pPr>
      <w:r w:rsidRPr="008827F4">
        <w:rPr>
          <w:i/>
        </w:rPr>
        <w:t>(one empty row)</w:t>
      </w:r>
    </w:p>
    <w:p w:rsidR="00150BB8" w:rsidRPr="00150BB8" w:rsidRDefault="00150BB8" w:rsidP="008827F4">
      <w:pPr>
        <w:pStyle w:val="BodyText"/>
        <w:spacing w:before="0" w:beforeAutospacing="0" w:after="0" w:afterAutospacing="0"/>
      </w:pPr>
      <w:r w:rsidRPr="00150BB8">
        <w:t>These are the guidelines how to prepare a paper for the proceedings of the 1</w:t>
      </w:r>
      <w:r w:rsidR="007E153F">
        <w:t>3</w:t>
      </w:r>
      <w:r w:rsidRPr="00C76F62">
        <w:rPr>
          <w:vertAlign w:val="superscript"/>
        </w:rPr>
        <w:t>th</w:t>
      </w:r>
      <w:r w:rsidRPr="00150BB8">
        <w:t xml:space="preserve"> SED 20</w:t>
      </w:r>
      <w:r w:rsidR="007E153F">
        <w:t>23</w:t>
      </w:r>
      <w:r w:rsidRPr="00150BB8">
        <w:t>. This document presents a template for preparing the papers that will be included in the conference Proceedings. We strongly recommend to authors to prepare papers in the form of this template.</w:t>
      </w:r>
    </w:p>
    <w:p w:rsidR="00150BB8" w:rsidRPr="00150BB8" w:rsidRDefault="00150BB8" w:rsidP="008827F4">
      <w:pPr>
        <w:pStyle w:val="BodyText"/>
        <w:spacing w:before="0" w:beforeAutospacing="0" w:after="0" w:afterAutospacing="0"/>
      </w:pPr>
      <w:r w:rsidRPr="00150BB8">
        <w:t xml:space="preserve">*Before submitting your abstract/paper, please name the file as follows: </w:t>
      </w:r>
      <w:r w:rsidRPr="00150BB8">
        <w:rPr>
          <w:highlight w:val="yellow"/>
        </w:rPr>
        <w:t>Given name_Surname_Abstract</w:t>
      </w:r>
      <w:r w:rsidRPr="00150BB8">
        <w:t xml:space="preserve"> or </w:t>
      </w:r>
      <w:r w:rsidRPr="00150BB8">
        <w:rPr>
          <w:highlight w:val="yellow"/>
        </w:rPr>
        <w:t>Given name_Surname_Paper</w:t>
      </w:r>
    </w:p>
    <w:p w:rsidR="007E153F" w:rsidRDefault="00150BB8" w:rsidP="008827F4">
      <w:pPr>
        <w:pStyle w:val="BodyText"/>
        <w:spacing w:before="0" w:beforeAutospacing="0" w:after="0" w:afterAutospacing="0"/>
      </w:pPr>
      <w:r w:rsidRPr="00150BB8">
        <w:t>Also, when submitting the paper, please indicate the thematic session to which your paper belongs</w:t>
      </w:r>
      <w:r w:rsidR="007E153F">
        <w:t>.</w:t>
      </w:r>
    </w:p>
    <w:p w:rsidR="005A597B" w:rsidRDefault="005A597B" w:rsidP="008827F4">
      <w:pPr>
        <w:pStyle w:val="BodyText"/>
        <w:spacing w:before="0" w:beforeAutospacing="0" w:after="0" w:afterAutospacing="0"/>
      </w:pPr>
      <w:r w:rsidRPr="0048214B">
        <w:t xml:space="preserve">The paper should not be longer then </w:t>
      </w:r>
      <w:r w:rsidR="0048214B" w:rsidRPr="0048214B">
        <w:t>8</w:t>
      </w:r>
      <w:r w:rsidRPr="0048214B">
        <w:t xml:space="preserve"> pages, including text, figures, tables, references and enclosures. The paper should</w:t>
      </w:r>
      <w:r>
        <w:t xml:space="preserve"> be submitted to organizator in electronic form to the following e-mail address: </w:t>
      </w:r>
      <w:hyperlink r:id="rId7" w:history="1">
        <w:r w:rsidRPr="00C105AF">
          <w:rPr>
            <w:rStyle w:val="Hyperlink"/>
          </w:rPr>
          <w:t>sed@vpts.edu.rs</w:t>
        </w:r>
      </w:hyperlink>
      <w:r>
        <w:t xml:space="preserve">. </w:t>
      </w:r>
    </w:p>
    <w:p w:rsidR="005A597B" w:rsidRDefault="005A597B" w:rsidP="008827F4">
      <w:pPr>
        <w:pStyle w:val="BodyText"/>
        <w:spacing w:before="0" w:beforeAutospacing="0" w:after="0" w:afterAutospacing="0"/>
      </w:pPr>
      <w:r>
        <w:t>The title of the paper should be centered on the first page, after seven empty rows (space needed to insert Conference logo). Use Times New Roman font, All Caps, Bold 14 pt. Use TNR 11pt, Bold, Small Caps for the name(s) of the author(s), and TNR 10pt for the names of their institutions. Both, the names of the authors and the names of their institutions should be centered.</w:t>
      </w:r>
    </w:p>
    <w:p w:rsidR="008827F4" w:rsidRDefault="005A597B" w:rsidP="008827F4">
      <w:pPr>
        <w:pStyle w:val="BodyText"/>
        <w:spacing w:before="0" w:beforeAutospacing="0" w:after="0" w:afterAutospacing="0"/>
      </w:pPr>
      <w:r>
        <w:t>Abstract and key words should be written in TNR 9 pt, Italic, Justified as it is shown in the example. Abstract should be separated from the name of institution with two empty rows. There shoud be three empty lines between the key words and the title of the first section/chapter.</w:t>
      </w:r>
    </w:p>
    <w:p w:rsidR="005A597B" w:rsidRDefault="005A597B" w:rsidP="008827F4">
      <w:pPr>
        <w:pStyle w:val="BodyText"/>
        <w:spacing w:before="0" w:beforeAutospacing="0" w:after="0" w:afterAutospacing="0"/>
      </w:pPr>
      <w:r>
        <w:t>For titles of sections use TNR 11pt, Bold, Lower Case, left alignment and capitalize the first letter. For body text, use only TNR 10pt, Justified, with single line spacing and no empty lines between the passages. Each passage should start from the first column, as it is written in these guidelines.</w:t>
      </w:r>
    </w:p>
    <w:p w:rsidR="00056F52" w:rsidRDefault="005A597B" w:rsidP="008827F4">
      <w:pPr>
        <w:pStyle w:val="BodyText"/>
        <w:spacing w:before="0" w:beforeAutospacing="0" w:after="0" w:afterAutospacing="0"/>
      </w:pPr>
      <w:r>
        <w:t>Two empty lines should be left before each title of section/chapter, while the text of section/chapter should be separated from the title with one empty line.</w:t>
      </w:r>
    </w:p>
    <w:p w:rsidR="005A597B" w:rsidRPr="00056F52" w:rsidRDefault="002F516E" w:rsidP="001D5DA6">
      <w:pPr>
        <w:pStyle w:val="BodyText"/>
        <w:spacing w:before="0" w:beforeAutospacing="0" w:after="0" w:afterAutospacing="0"/>
        <w:rPr>
          <w:i/>
        </w:rPr>
      </w:pPr>
      <w:r w:rsidRPr="00056F52">
        <w:rPr>
          <w:i/>
        </w:rPr>
        <w:t xml:space="preserve">(two empty rows before the title of the </w:t>
      </w:r>
      <w:r w:rsidRPr="00056F52">
        <w:rPr>
          <w:b/>
          <w:i/>
        </w:rPr>
        <w:t>section</w:t>
      </w:r>
      <w:r w:rsidRPr="00056F52">
        <w:rPr>
          <w:i/>
        </w:rPr>
        <w:t>)</w:t>
      </w:r>
    </w:p>
    <w:p w:rsidR="005A597B" w:rsidRDefault="005A597B" w:rsidP="009F5DBB"/>
    <w:p w:rsidR="005A597B" w:rsidRPr="00710E42" w:rsidRDefault="005A597B" w:rsidP="00056F52">
      <w:pPr>
        <w:pStyle w:val="Heading1"/>
      </w:pPr>
      <w:r w:rsidRPr="00710E42">
        <w:t>2. TECHNICAL REQUIREMENTS</w:t>
      </w:r>
    </w:p>
    <w:p w:rsidR="005A597B" w:rsidRPr="005A7000" w:rsidRDefault="002F516E" w:rsidP="009F5DBB">
      <w:pPr>
        <w:rPr>
          <w:i/>
        </w:rPr>
      </w:pPr>
      <w:r w:rsidRPr="005A7000">
        <w:rPr>
          <w:i/>
        </w:rPr>
        <w:t>(one empty row)</w:t>
      </w:r>
    </w:p>
    <w:p w:rsidR="005A597B" w:rsidRPr="0048214B" w:rsidRDefault="005A597B" w:rsidP="009F5DBB">
      <w:r>
        <w:lastRenderedPageBreak/>
        <w:t xml:space="preserve">Papers should be written in English or another world language (Times New Roman – TNR 10 pt normal). Writing </w:t>
      </w:r>
      <w:r w:rsidRPr="0048214B">
        <w:t xml:space="preserve">technique: text editor MS Word. The length of the paper is limited to </w:t>
      </w:r>
      <w:r w:rsidR="0048214B" w:rsidRPr="0048214B">
        <w:rPr>
          <w:b/>
        </w:rPr>
        <w:t>8 (eight</w:t>
      </w:r>
      <w:r w:rsidRPr="0048214B">
        <w:rPr>
          <w:b/>
        </w:rPr>
        <w:t>) pages</w:t>
      </w:r>
      <w:r w:rsidRPr="0048214B">
        <w:t>.</w:t>
      </w:r>
    </w:p>
    <w:p w:rsidR="001D5DA6" w:rsidRPr="00EC04C3" w:rsidRDefault="00CF5C57" w:rsidP="009F5DBB">
      <w:r w:rsidRPr="00693476">
        <w:rPr>
          <w:lang w:val="en-GB"/>
        </w:rPr>
        <w:t xml:space="preserve">All </w:t>
      </w:r>
      <w:proofErr w:type="gramStart"/>
      <w:r w:rsidRPr="00693476">
        <w:rPr>
          <w:lang w:val="en-GB"/>
        </w:rPr>
        <w:t>pages</w:t>
      </w:r>
      <w:proofErr w:type="gramEnd"/>
      <w:r w:rsidRPr="00693476">
        <w:rPr>
          <w:lang w:val="en-GB"/>
        </w:rPr>
        <w:t xml:space="preserve"> size should be A4 (21 x 29,7cm). The top, bottom, right</w:t>
      </w:r>
      <w:r>
        <w:rPr>
          <w:lang w:val="en-GB"/>
        </w:rPr>
        <w:t>, and left margins should be 2</w:t>
      </w:r>
      <w:r w:rsidR="000C6749">
        <w:rPr>
          <w:lang w:val="en-GB"/>
        </w:rPr>
        <w:t xml:space="preserve"> cm. T</w:t>
      </w:r>
      <w:r w:rsidRPr="00693476">
        <w:rPr>
          <w:lang w:val="en-GB"/>
        </w:rPr>
        <w:t>ext must be in one column format and Times New Roman font, including figures and tables, with single-spaced 10-point interline spacing. [TNR, 10 point, normal, justified alignment, upper and lower case]</w:t>
      </w:r>
      <w:r w:rsidRPr="00693476">
        <w:t>.</w:t>
      </w:r>
      <w:r w:rsidR="005A597B" w:rsidRPr="000525B0">
        <w:t xml:space="preserve">For the paper to be published it is necessary to send </w:t>
      </w:r>
      <w:r w:rsidR="005A597B" w:rsidRPr="00EC04C3">
        <w:t>Your paper in electronic form to the following e-mail</w:t>
      </w:r>
      <w:r w:rsidRPr="00EC04C3">
        <w:t xml:space="preserve"> address</w:t>
      </w:r>
      <w:r w:rsidR="005A597B" w:rsidRPr="00EC04C3">
        <w:t xml:space="preserve">: </w:t>
      </w:r>
      <w:hyperlink r:id="rId8" w:history="1">
        <w:r w:rsidR="005A597B" w:rsidRPr="00EC04C3">
          <w:rPr>
            <w:rStyle w:val="Hyperlink"/>
          </w:rPr>
          <w:t>sed@vpts.edu.rs</w:t>
        </w:r>
      </w:hyperlink>
      <w:r w:rsidR="005A597B" w:rsidRPr="00EC04C3">
        <w:t xml:space="preserve">. </w:t>
      </w:r>
    </w:p>
    <w:p w:rsidR="005A597B" w:rsidRPr="00EC04C3" w:rsidRDefault="005A597B" w:rsidP="001D5DA6">
      <w:pPr>
        <w:numPr>
          <w:ilvl w:val="0"/>
          <w:numId w:val="4"/>
        </w:numPr>
        <w:ind w:left="567" w:hanging="283"/>
        <w:rPr>
          <w:highlight w:val="green"/>
        </w:rPr>
      </w:pPr>
      <w:r w:rsidRPr="00EC04C3">
        <w:rPr>
          <w:highlight w:val="green"/>
        </w:rPr>
        <w:t xml:space="preserve">Deadline for full paper submission is </w:t>
      </w:r>
      <w:r w:rsidR="00990C18" w:rsidRPr="00EC04C3">
        <w:rPr>
          <w:b/>
          <w:highlight w:val="green"/>
        </w:rPr>
        <w:t>21</w:t>
      </w:r>
      <w:r w:rsidR="00990C18" w:rsidRPr="00EC04C3">
        <w:rPr>
          <w:b/>
          <w:highlight w:val="green"/>
          <w:vertAlign w:val="superscript"/>
        </w:rPr>
        <w:t>st</w:t>
      </w:r>
      <w:r w:rsidR="00D05C10" w:rsidRPr="00EC04C3">
        <w:rPr>
          <w:b/>
          <w:highlight w:val="green"/>
        </w:rPr>
        <w:t xml:space="preserve"> </w:t>
      </w:r>
      <w:r w:rsidR="0048214B" w:rsidRPr="00EC04C3">
        <w:rPr>
          <w:b/>
          <w:highlight w:val="green"/>
        </w:rPr>
        <w:t>A</w:t>
      </w:r>
      <w:r w:rsidR="00990C18" w:rsidRPr="00EC04C3">
        <w:rPr>
          <w:b/>
          <w:highlight w:val="green"/>
        </w:rPr>
        <w:t>pril</w:t>
      </w:r>
      <w:r w:rsidR="0048214B" w:rsidRPr="00EC04C3">
        <w:rPr>
          <w:b/>
          <w:highlight w:val="green"/>
        </w:rPr>
        <w:t xml:space="preserve"> 20</w:t>
      </w:r>
      <w:r w:rsidR="00990C18" w:rsidRPr="00EC04C3">
        <w:rPr>
          <w:b/>
          <w:highlight w:val="green"/>
        </w:rPr>
        <w:t>23</w:t>
      </w:r>
      <w:r w:rsidRPr="00EC04C3">
        <w:rPr>
          <w:b/>
          <w:highlight w:val="green"/>
        </w:rPr>
        <w:t>.</w:t>
      </w:r>
    </w:p>
    <w:p w:rsidR="005A597B" w:rsidRPr="00EC04C3" w:rsidRDefault="005A597B" w:rsidP="001D5DA6">
      <w:pPr>
        <w:numPr>
          <w:ilvl w:val="0"/>
          <w:numId w:val="4"/>
        </w:numPr>
        <w:ind w:left="567" w:hanging="283"/>
        <w:rPr>
          <w:b/>
          <w:highlight w:val="green"/>
        </w:rPr>
      </w:pPr>
      <w:r w:rsidRPr="00EC04C3">
        <w:rPr>
          <w:highlight w:val="green"/>
        </w:rPr>
        <w:t xml:space="preserve">Announcement to the authors of accepting the paper will be sent until </w:t>
      </w:r>
      <w:r w:rsidR="00BF3E89" w:rsidRPr="00EC04C3">
        <w:rPr>
          <w:b/>
          <w:highlight w:val="green"/>
        </w:rPr>
        <w:t>1</w:t>
      </w:r>
      <w:r w:rsidR="00EC04C3" w:rsidRPr="00EC04C3">
        <w:rPr>
          <w:b/>
          <w:highlight w:val="green"/>
        </w:rPr>
        <w:t>9</w:t>
      </w:r>
      <w:r w:rsidR="0048214B" w:rsidRPr="00EC04C3">
        <w:rPr>
          <w:b/>
          <w:highlight w:val="green"/>
          <w:vertAlign w:val="superscript"/>
        </w:rPr>
        <w:t>th</w:t>
      </w:r>
      <w:r w:rsidR="00D05C10" w:rsidRPr="00EC04C3">
        <w:rPr>
          <w:b/>
          <w:highlight w:val="green"/>
        </w:rPr>
        <w:t xml:space="preserve"> </w:t>
      </w:r>
      <w:r w:rsidR="00EC04C3" w:rsidRPr="00EC04C3">
        <w:rPr>
          <w:b/>
          <w:highlight w:val="green"/>
        </w:rPr>
        <w:t>May 2023</w:t>
      </w:r>
      <w:r w:rsidRPr="00EC04C3">
        <w:rPr>
          <w:b/>
          <w:highlight w:val="green"/>
        </w:rPr>
        <w:t>.</w:t>
      </w:r>
    </w:p>
    <w:p w:rsidR="005A597B" w:rsidRPr="00EC04C3" w:rsidRDefault="005A597B" w:rsidP="001D5DA6">
      <w:pPr>
        <w:numPr>
          <w:ilvl w:val="0"/>
          <w:numId w:val="4"/>
        </w:numPr>
        <w:ind w:left="567" w:hanging="283"/>
        <w:rPr>
          <w:b/>
          <w:highlight w:val="green"/>
        </w:rPr>
      </w:pPr>
      <w:r w:rsidRPr="00EC04C3">
        <w:rPr>
          <w:highlight w:val="green"/>
        </w:rPr>
        <w:t xml:space="preserve">The final program and papers presentation schedule will be announced no later than </w:t>
      </w:r>
      <w:r w:rsidR="00EC04C3" w:rsidRPr="00EC04C3">
        <w:rPr>
          <w:highlight w:val="green"/>
        </w:rPr>
        <w:t>31</w:t>
      </w:r>
      <w:r w:rsidR="00EC04C3" w:rsidRPr="00EC04C3">
        <w:rPr>
          <w:b/>
          <w:highlight w:val="green"/>
          <w:vertAlign w:val="superscript"/>
        </w:rPr>
        <w:t>st</w:t>
      </w:r>
      <w:r w:rsidR="00EC04C3" w:rsidRPr="00EC04C3">
        <w:rPr>
          <w:b/>
          <w:highlight w:val="green"/>
        </w:rPr>
        <w:t xml:space="preserve"> May 2023</w:t>
      </w:r>
      <w:r w:rsidRPr="00EC04C3">
        <w:rPr>
          <w:b/>
          <w:highlight w:val="green"/>
        </w:rPr>
        <w:t>.</w:t>
      </w:r>
    </w:p>
    <w:p w:rsidR="005A597B" w:rsidRPr="001D5DA6" w:rsidRDefault="002F516E" w:rsidP="009F5DBB">
      <w:pPr>
        <w:rPr>
          <w:i/>
        </w:rPr>
      </w:pPr>
      <w:r w:rsidRPr="001D5DA6">
        <w:rPr>
          <w:i/>
        </w:rPr>
        <w:t xml:space="preserve">(one empty row before the title of </w:t>
      </w:r>
      <w:r w:rsidRPr="001D5DA6">
        <w:rPr>
          <w:b/>
          <w:i/>
        </w:rPr>
        <w:t>subsection</w:t>
      </w:r>
      <w:r w:rsidRPr="001D5DA6">
        <w:rPr>
          <w:i/>
        </w:rPr>
        <w:t>)</w:t>
      </w:r>
    </w:p>
    <w:p w:rsidR="005A597B" w:rsidRPr="009F5DBB" w:rsidRDefault="005A597B" w:rsidP="009F5DBB">
      <w:pPr>
        <w:pStyle w:val="Heading2"/>
      </w:pPr>
      <w:r w:rsidRPr="009F5DBB">
        <w:t>2.1. Format (Title of subsection TNR 11pt, Bold, Lower Case, left alignment and capitalize the first letter)</w:t>
      </w:r>
    </w:p>
    <w:p w:rsidR="005A597B" w:rsidRPr="00056F52" w:rsidRDefault="002F516E" w:rsidP="009F5DBB">
      <w:pPr>
        <w:rPr>
          <w:i/>
        </w:rPr>
      </w:pPr>
      <w:r w:rsidRPr="00056F52">
        <w:rPr>
          <w:i/>
        </w:rPr>
        <w:t>(one empty row)</w:t>
      </w:r>
    </w:p>
    <w:p w:rsidR="00CF5C57" w:rsidRPr="009F5DBB" w:rsidRDefault="00CF5C57" w:rsidP="009F5DBB">
      <w:r w:rsidRPr="009F5DBB">
        <w:t>The title of subsection should be typed in TNR font, 11pt, Bold, Lower Case, left alignment and capitalize the first letter. It shoud be isolated from the rest of the text with one empty line before and after the title of subsection.</w:t>
      </w:r>
    </w:p>
    <w:p w:rsidR="005A597B" w:rsidRPr="009F5DBB" w:rsidRDefault="005A597B" w:rsidP="009F5DBB"/>
    <w:p w:rsidR="005A597B" w:rsidRPr="00710E42" w:rsidRDefault="005A597B" w:rsidP="009F5DBB">
      <w:pPr>
        <w:pStyle w:val="Heading2"/>
      </w:pPr>
      <w:r w:rsidRPr="00710E42">
        <w:t>2.2. Tables</w:t>
      </w:r>
    </w:p>
    <w:p w:rsidR="005A597B" w:rsidRDefault="005A597B" w:rsidP="009F5DBB"/>
    <w:p w:rsidR="005A597B" w:rsidRDefault="005A597B" w:rsidP="009F5DBB">
      <w:r>
        <w:t xml:space="preserve">Each table is numbered and table captions are in TNR 10 pt, placed above the table, centered and have the following style: </w:t>
      </w:r>
    </w:p>
    <w:p w:rsidR="00CD0433" w:rsidRDefault="00CD0433" w:rsidP="009F5DBB"/>
    <w:p w:rsidR="005A597B" w:rsidRDefault="005A597B" w:rsidP="00DD3126">
      <w:pPr>
        <w:jc w:val="center"/>
      </w:pPr>
      <w:r>
        <w:rPr>
          <w:b/>
        </w:rPr>
        <w:t>Table 1:</w:t>
      </w:r>
      <w:r>
        <w:t xml:space="preserve">  Table caption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5A597B">
        <w:trPr>
          <w:jc w:val="center"/>
        </w:trPr>
        <w:tc>
          <w:tcPr>
            <w:tcW w:w="2268" w:type="dxa"/>
            <w:tcBorders>
              <w:top w:val="single" w:sz="12" w:space="0" w:color="auto"/>
              <w:bottom w:val="single" w:sz="12" w:space="0" w:color="auto"/>
            </w:tcBorders>
            <w:shd w:val="clear" w:color="auto" w:fill="FFFFFF"/>
          </w:tcPr>
          <w:p w:rsidR="005A597B" w:rsidRDefault="005A597B" w:rsidP="009F5DBB">
            <w:r>
              <w:t>Column 1</w:t>
            </w:r>
          </w:p>
        </w:tc>
        <w:tc>
          <w:tcPr>
            <w:tcW w:w="2268" w:type="dxa"/>
            <w:tcBorders>
              <w:top w:val="single" w:sz="12" w:space="0" w:color="auto"/>
              <w:bottom w:val="single" w:sz="12" w:space="0" w:color="auto"/>
            </w:tcBorders>
            <w:shd w:val="clear" w:color="auto" w:fill="FFFFFF"/>
          </w:tcPr>
          <w:p w:rsidR="005A597B" w:rsidRDefault="005A597B" w:rsidP="009F5DBB">
            <w:r>
              <w:t>Column 2</w:t>
            </w:r>
          </w:p>
        </w:tc>
        <w:tc>
          <w:tcPr>
            <w:tcW w:w="2268" w:type="dxa"/>
            <w:tcBorders>
              <w:top w:val="single" w:sz="12" w:space="0" w:color="auto"/>
              <w:bottom w:val="single" w:sz="12" w:space="0" w:color="auto"/>
            </w:tcBorders>
            <w:shd w:val="clear" w:color="auto" w:fill="FFFFFF"/>
          </w:tcPr>
          <w:p w:rsidR="005A597B" w:rsidRDefault="005A597B" w:rsidP="009F5DBB">
            <w:r>
              <w:t>Column 3</w:t>
            </w:r>
          </w:p>
        </w:tc>
      </w:tr>
      <w:tr w:rsidR="005A597B">
        <w:trPr>
          <w:jc w:val="center"/>
        </w:trPr>
        <w:tc>
          <w:tcPr>
            <w:tcW w:w="2268" w:type="dxa"/>
            <w:tcBorders>
              <w:top w:val="single" w:sz="12" w:space="0" w:color="auto"/>
            </w:tcBorders>
          </w:tcPr>
          <w:p w:rsidR="005A597B" w:rsidRDefault="005A597B" w:rsidP="009F5DBB">
            <w:r>
              <w:t>Row 1</w:t>
            </w:r>
          </w:p>
        </w:tc>
        <w:tc>
          <w:tcPr>
            <w:tcW w:w="2268" w:type="dxa"/>
            <w:tcBorders>
              <w:top w:val="single" w:sz="12" w:space="0" w:color="auto"/>
            </w:tcBorders>
          </w:tcPr>
          <w:p w:rsidR="005A597B" w:rsidRDefault="005A597B" w:rsidP="009F5DBB">
            <w:r>
              <w:t>Row 1</w:t>
            </w:r>
          </w:p>
        </w:tc>
        <w:tc>
          <w:tcPr>
            <w:tcW w:w="2268" w:type="dxa"/>
            <w:tcBorders>
              <w:top w:val="single" w:sz="12" w:space="0" w:color="auto"/>
            </w:tcBorders>
          </w:tcPr>
          <w:p w:rsidR="005A597B" w:rsidRDefault="005A597B" w:rsidP="009F5DBB">
            <w:r>
              <w:t>Row 1</w:t>
            </w:r>
          </w:p>
        </w:tc>
      </w:tr>
      <w:tr w:rsidR="005A597B">
        <w:trPr>
          <w:jc w:val="center"/>
        </w:trPr>
        <w:tc>
          <w:tcPr>
            <w:tcW w:w="2268" w:type="dxa"/>
          </w:tcPr>
          <w:p w:rsidR="005A597B" w:rsidRDefault="005A597B" w:rsidP="009F5DBB">
            <w:r>
              <w:t>Row 2</w:t>
            </w:r>
          </w:p>
        </w:tc>
        <w:tc>
          <w:tcPr>
            <w:tcW w:w="2268" w:type="dxa"/>
          </w:tcPr>
          <w:p w:rsidR="005A597B" w:rsidRDefault="005A597B" w:rsidP="009F5DBB">
            <w:r>
              <w:t>Row 2</w:t>
            </w:r>
          </w:p>
        </w:tc>
        <w:tc>
          <w:tcPr>
            <w:tcW w:w="2268" w:type="dxa"/>
          </w:tcPr>
          <w:p w:rsidR="005A597B" w:rsidRDefault="005A597B" w:rsidP="009F5DBB">
            <w:r>
              <w:t>Row 2</w:t>
            </w:r>
          </w:p>
        </w:tc>
      </w:tr>
      <w:tr w:rsidR="005A597B">
        <w:trPr>
          <w:jc w:val="center"/>
        </w:trPr>
        <w:tc>
          <w:tcPr>
            <w:tcW w:w="2268" w:type="dxa"/>
            <w:tcBorders>
              <w:bottom w:val="single" w:sz="12" w:space="0" w:color="auto"/>
            </w:tcBorders>
          </w:tcPr>
          <w:p w:rsidR="005A597B" w:rsidRDefault="005A597B" w:rsidP="009F5DBB">
            <w:r>
              <w:t>Row 3</w:t>
            </w:r>
          </w:p>
        </w:tc>
        <w:tc>
          <w:tcPr>
            <w:tcW w:w="2268" w:type="dxa"/>
            <w:tcBorders>
              <w:bottom w:val="single" w:sz="12" w:space="0" w:color="auto"/>
            </w:tcBorders>
          </w:tcPr>
          <w:p w:rsidR="005A597B" w:rsidRDefault="005A597B" w:rsidP="009F5DBB">
            <w:r>
              <w:t>Row 3</w:t>
            </w:r>
          </w:p>
        </w:tc>
        <w:tc>
          <w:tcPr>
            <w:tcW w:w="2268" w:type="dxa"/>
            <w:tcBorders>
              <w:bottom w:val="single" w:sz="12" w:space="0" w:color="auto"/>
            </w:tcBorders>
          </w:tcPr>
          <w:p w:rsidR="005A597B" w:rsidRDefault="005A597B" w:rsidP="009F5DBB">
            <w:r>
              <w:t>Row 3</w:t>
            </w:r>
          </w:p>
        </w:tc>
      </w:tr>
    </w:tbl>
    <w:p w:rsidR="005A597B" w:rsidRDefault="005A597B" w:rsidP="009F5DBB"/>
    <w:p w:rsidR="005A597B" w:rsidRDefault="005A597B" w:rsidP="009F5DBB">
      <w:r>
        <w:t>Please note that the table caption is not bolded.</w:t>
      </w:r>
    </w:p>
    <w:p w:rsidR="005A597B" w:rsidRDefault="005A597B" w:rsidP="009F5DBB"/>
    <w:p w:rsidR="005A597B" w:rsidRPr="00922216" w:rsidRDefault="005A597B" w:rsidP="00DD3126">
      <w:pPr>
        <w:pStyle w:val="Heading2"/>
      </w:pPr>
      <w:r w:rsidRPr="00922216">
        <w:t>2.3. Figures</w:t>
      </w:r>
    </w:p>
    <w:p w:rsidR="005A597B" w:rsidRDefault="005A597B" w:rsidP="009F5DBB"/>
    <w:p w:rsidR="005A597B" w:rsidRDefault="005A597B" w:rsidP="009F5DBB">
      <w:r>
        <w:t>Figures should be numbered. Please do not insert text boxes over the figures. Figure caption is in TNR 10 pt, placed below the figure, centered and has the following style:</w:t>
      </w:r>
    </w:p>
    <w:p w:rsidR="005A597B" w:rsidRDefault="005A597B" w:rsidP="009F5DBB"/>
    <w:p w:rsidR="005A597B" w:rsidRDefault="00962DAA" w:rsidP="00DD3126">
      <w:pPr>
        <w:jc w:val="center"/>
      </w:pPr>
      <w:r>
        <w:rPr>
          <w:noProof/>
          <w:lang w:val="en-US"/>
        </w:rPr>
        <w:drawing>
          <wp:inline distT="0" distB="0" distL="0" distR="0">
            <wp:extent cx="1123950" cy="1181100"/>
            <wp:effectExtent l="0" t="0" r="0" b="0"/>
            <wp:docPr id="1" name="Picture 1" descr="RV16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16Las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81100"/>
                    </a:xfrm>
                    <a:prstGeom prst="rect">
                      <a:avLst/>
                    </a:prstGeom>
                    <a:noFill/>
                    <a:ln>
                      <a:noFill/>
                    </a:ln>
                  </pic:spPr>
                </pic:pic>
              </a:graphicData>
            </a:graphic>
          </wp:inline>
        </w:drawing>
      </w:r>
    </w:p>
    <w:p w:rsidR="005A597B" w:rsidRDefault="005A597B" w:rsidP="00DD3126">
      <w:pPr>
        <w:jc w:val="center"/>
      </w:pPr>
      <w:r>
        <w:rPr>
          <w:b/>
        </w:rPr>
        <w:t>Figure 1:</w:t>
      </w:r>
      <w:r>
        <w:t xml:space="preserve">  Figure caption</w:t>
      </w:r>
    </w:p>
    <w:p w:rsidR="005A597B" w:rsidRDefault="005A597B" w:rsidP="009F5DBB"/>
    <w:p w:rsidR="005A597B" w:rsidRDefault="005A597B" w:rsidP="009F5DBB">
      <w:r>
        <w:t>Please note that the figure caption is not bolded.</w:t>
      </w:r>
    </w:p>
    <w:p w:rsidR="005A597B" w:rsidRDefault="005A597B" w:rsidP="009F5DBB"/>
    <w:p w:rsidR="005A597B" w:rsidRPr="00693476" w:rsidRDefault="005A597B" w:rsidP="00DD3126">
      <w:pPr>
        <w:pStyle w:val="Heading2"/>
      </w:pPr>
      <w:r w:rsidRPr="00693476">
        <w:t>2.4. Equations</w:t>
      </w:r>
    </w:p>
    <w:p w:rsidR="005A597B" w:rsidRDefault="005A597B" w:rsidP="009F5DBB"/>
    <w:p w:rsidR="005A597B" w:rsidRDefault="005A597B" w:rsidP="009F5DBB">
      <w:r>
        <w:t>Equations are left justified 5 mm from left margin, with equation number at the right margin in font TNR 10 pt Italic, as it is shown below.</w:t>
      </w:r>
    </w:p>
    <w:p w:rsidR="005A597B" w:rsidRDefault="005A597B" w:rsidP="009F5DBB"/>
    <w:p w:rsidR="005A597B" w:rsidRDefault="00314810" w:rsidP="001D5DA6">
      <w:pPr>
        <w:tabs>
          <w:tab w:val="left" w:pos="9356"/>
        </w:tabs>
        <w:rPr>
          <w:b/>
        </w:rPr>
      </w:pPr>
      <w:r w:rsidRPr="00314810">
        <w:rPr>
          <w:position w:val="-12"/>
        </w:rPr>
        <w:object w:dxaOrig="15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18.75pt" o:ole="">
            <v:imagedata r:id="rId10" o:title=""/>
          </v:shape>
          <o:OLEObject Type="Embed" ProgID="Equation.3" ShapeID="_x0000_i1025" DrawAspect="Content" ObjectID="_1729432295" r:id="rId11"/>
        </w:object>
      </w:r>
      <w:r w:rsidR="005A597B">
        <w:tab/>
      </w:r>
      <w:r w:rsidR="005A597B">
        <w:tab/>
      </w:r>
      <w:r w:rsidR="005A597B">
        <w:rPr>
          <w:b/>
        </w:rPr>
        <w:t>(1)</w:t>
      </w:r>
    </w:p>
    <w:p w:rsidR="00DD3126" w:rsidRDefault="00DD3126" w:rsidP="00DD3126">
      <w:pPr>
        <w:pStyle w:val="Heading2"/>
      </w:pPr>
    </w:p>
    <w:p w:rsidR="005A597B" w:rsidRPr="00693476" w:rsidRDefault="005A597B" w:rsidP="00DD3126">
      <w:pPr>
        <w:pStyle w:val="Heading2"/>
      </w:pPr>
      <w:r w:rsidRPr="00693476">
        <w:t>2.5. Page numbers and Footnotes Instructions</w:t>
      </w:r>
    </w:p>
    <w:p w:rsidR="005A597B" w:rsidRPr="00693476" w:rsidRDefault="005A597B" w:rsidP="009F5DBB"/>
    <w:p w:rsidR="005A597B" w:rsidRPr="00693476" w:rsidRDefault="005A597B" w:rsidP="009F5DBB">
      <w:pPr>
        <w:rPr>
          <w:lang w:val="en-GB"/>
        </w:rPr>
      </w:pPr>
      <w:r w:rsidRPr="00693476">
        <w:rPr>
          <w:lang w:val="en-GB"/>
        </w:rPr>
        <w:t>Please, do not add any kind of pagination anywhere in the paper. Avoid using headers and footnotes.</w:t>
      </w:r>
    </w:p>
    <w:p w:rsidR="006548C0" w:rsidRPr="00056F52" w:rsidRDefault="006548C0" w:rsidP="009F5DBB">
      <w:pPr>
        <w:rPr>
          <w:i/>
        </w:rPr>
      </w:pPr>
      <w:r w:rsidRPr="00056F52">
        <w:rPr>
          <w:i/>
        </w:rPr>
        <w:t xml:space="preserve">(two empty rows before the title of the </w:t>
      </w:r>
      <w:r w:rsidRPr="00056F52">
        <w:rPr>
          <w:b/>
          <w:i/>
        </w:rPr>
        <w:t>section</w:t>
      </w:r>
      <w:r w:rsidRPr="00056F52">
        <w:rPr>
          <w:i/>
        </w:rPr>
        <w:t>)</w:t>
      </w:r>
    </w:p>
    <w:p w:rsidR="005A597B" w:rsidRDefault="005A597B" w:rsidP="009F5DBB"/>
    <w:p w:rsidR="005A597B" w:rsidRDefault="005A597B" w:rsidP="00A3154F">
      <w:pPr>
        <w:pStyle w:val="Heading1"/>
      </w:pPr>
      <w:r w:rsidRPr="00693476">
        <w:t>3. CONCLUSION</w:t>
      </w:r>
    </w:p>
    <w:p w:rsidR="005A597B" w:rsidRDefault="005A597B" w:rsidP="009F5DBB">
      <w:r>
        <w:t>Paper delivered after the due date or in incorrect form will not be published in the Proceedings.</w:t>
      </w:r>
    </w:p>
    <w:p w:rsidR="005A597B" w:rsidRPr="00056F52" w:rsidRDefault="00CD0433" w:rsidP="009F5DBB">
      <w:pPr>
        <w:rPr>
          <w:i/>
        </w:rPr>
      </w:pPr>
      <w:r w:rsidRPr="00056F52">
        <w:rPr>
          <w:i/>
        </w:rPr>
        <w:t>(three empty rows before references)</w:t>
      </w:r>
    </w:p>
    <w:p w:rsidR="00CD0433" w:rsidRDefault="00CD0433" w:rsidP="009F5DBB"/>
    <w:p w:rsidR="004C2161" w:rsidRDefault="004C2161" w:rsidP="009F5DBB"/>
    <w:p w:rsidR="005A597B" w:rsidRPr="00693476" w:rsidRDefault="005A597B" w:rsidP="00056F52">
      <w:pPr>
        <w:pStyle w:val="Heading1"/>
      </w:pPr>
      <w:r w:rsidRPr="00693476">
        <w:t>REFERENCES</w:t>
      </w:r>
    </w:p>
    <w:p w:rsidR="005A597B" w:rsidRDefault="005A597B" w:rsidP="009F5DBB"/>
    <w:p w:rsidR="005A597B" w:rsidRDefault="005A597B" w:rsidP="009F5DBB">
      <w:r w:rsidRPr="00693476">
        <w:rPr>
          <w:lang w:val="en-GB"/>
        </w:rPr>
        <w:t xml:space="preserve">A list of the references should be given at the end of the paper. </w:t>
      </w:r>
      <w:r w:rsidRPr="00693476">
        <w:t>References</w:t>
      </w:r>
      <w:r>
        <w:t xml:space="preserve"> should be indicated in the text using consecutive numbers in square brackets, e.g. </w:t>
      </w:r>
      <w:r>
        <w:sym w:font="Symbol" w:char="F05B"/>
      </w:r>
      <w:r>
        <w:t>1</w:t>
      </w:r>
      <w:r>
        <w:sym w:font="Symbol" w:char="F05D"/>
      </w:r>
      <w:r>
        <w:t>. In the bibliography (by ISO 690-1 and ISO 690-2) they should be cited including the title of the paper, as follows:</w:t>
      </w:r>
    </w:p>
    <w:p w:rsidR="005A597B" w:rsidRDefault="005A597B" w:rsidP="009F5DBB"/>
    <w:p w:rsidR="005A597B" w:rsidRPr="00C13258" w:rsidRDefault="005A597B" w:rsidP="00056F52">
      <w:pPr>
        <w:numPr>
          <w:ilvl w:val="0"/>
          <w:numId w:val="1"/>
        </w:numPr>
        <w:tabs>
          <w:tab w:val="clear" w:pos="720"/>
          <w:tab w:val="num" w:pos="426"/>
        </w:tabs>
        <w:ind w:left="426" w:hanging="426"/>
        <w:rPr>
          <w:lang w:val="de-DE"/>
        </w:rPr>
      </w:pPr>
      <w:r>
        <w:t xml:space="preserve">ĐURIČIĆ, R.M.: </w:t>
      </w:r>
      <w:r w:rsidRPr="00EF6938">
        <w:rPr>
          <w:i/>
        </w:rPr>
        <w:t>Savremene menadžerske metode</w:t>
      </w:r>
      <w:r>
        <w:t>, IR-MIR, Užice, 2003.</w:t>
      </w:r>
    </w:p>
    <w:p w:rsidR="005A597B" w:rsidRPr="00423542" w:rsidRDefault="005A597B" w:rsidP="00056F52">
      <w:pPr>
        <w:numPr>
          <w:ilvl w:val="0"/>
          <w:numId w:val="1"/>
        </w:numPr>
        <w:tabs>
          <w:tab w:val="clear" w:pos="720"/>
          <w:tab w:val="num" w:pos="426"/>
        </w:tabs>
        <w:ind w:left="426" w:hanging="426"/>
      </w:pPr>
      <w:r>
        <w:t xml:space="preserve">ĐURIČIĆ, R.M.: </w:t>
      </w:r>
      <w:r w:rsidRPr="00333DEF">
        <w:rPr>
          <w:i/>
        </w:rPr>
        <w:t>Innovation activity in metalworking business systems of Zlatibor district</w:t>
      </w:r>
      <w:r>
        <w:t>, Introduction article on conference “Innovation and competitions of metalworking industry”, Regional Economy Chamber, Uzice, Serbia, March 2008.</w:t>
      </w:r>
    </w:p>
    <w:p w:rsidR="005A597B" w:rsidRPr="00423542" w:rsidRDefault="005A597B" w:rsidP="00056F52">
      <w:pPr>
        <w:numPr>
          <w:ilvl w:val="0"/>
          <w:numId w:val="1"/>
        </w:numPr>
        <w:tabs>
          <w:tab w:val="clear" w:pos="720"/>
          <w:tab w:val="num" w:pos="426"/>
        </w:tabs>
        <w:ind w:left="426" w:hanging="426"/>
      </w:pPr>
      <w:r w:rsidRPr="00423542">
        <w:t xml:space="preserve">AKSENTIJEVIĆ, S.; ĐURIČIĆ, M.; MILUTINOVIĆ, S.: </w:t>
      </w:r>
      <w:r w:rsidRPr="00423542">
        <w:rPr>
          <w:i/>
        </w:rPr>
        <w:t>Improvement of environment protection polluted by fossil fuels</w:t>
      </w:r>
      <w:r w:rsidRPr="00423542">
        <w:t>, First n</w:t>
      </w:r>
      <w:r>
        <w:t xml:space="preserve">ational life quality conference </w:t>
      </w:r>
      <w:r w:rsidRPr="00423542">
        <w:t>“</w:t>
      </w:r>
      <w:r>
        <w:t>Quality festival</w:t>
      </w:r>
      <w:r w:rsidRPr="00423542">
        <w:t>”, 10-13. May 2006., Kragujevac</w:t>
      </w:r>
      <w:r>
        <w:t>. Aveilable at</w:t>
      </w:r>
      <w:r w:rsidRPr="00423542">
        <w:t>:</w:t>
      </w:r>
      <w:r>
        <w:t xml:space="preserve"> </w:t>
      </w:r>
      <w:hyperlink r:id="rId12" w:history="1">
        <w:r w:rsidRPr="00423542">
          <w:rPr>
            <w:rStyle w:val="Hyperlink"/>
          </w:rPr>
          <w:t>http://www.cqm.rs/fq2006/pdf/B/11%20Aksentijevic%20S.,%20Djuricic%20M.,%20Milutinovic%20S..pdf</w:t>
        </w:r>
      </w:hyperlink>
    </w:p>
    <w:p w:rsidR="005A597B" w:rsidRPr="00D6327D" w:rsidRDefault="005A597B" w:rsidP="00056F52">
      <w:pPr>
        <w:tabs>
          <w:tab w:val="left" w:pos="426"/>
        </w:tabs>
      </w:pPr>
      <w:r>
        <w:t>[4]</w:t>
      </w:r>
      <w:r w:rsidR="00056F52">
        <w:tab/>
      </w:r>
      <w:hyperlink r:id="rId13" w:history="1">
        <w:r w:rsidRPr="00520226">
          <w:rPr>
            <w:rStyle w:val="Hyperlink"/>
          </w:rPr>
          <w:t>http://www.ekoplan.gov.rs</w:t>
        </w:r>
      </w:hyperlink>
      <w:r w:rsidRPr="00D6327D">
        <w:t>.</w:t>
      </w:r>
    </w:p>
    <w:p w:rsidR="002C5EE8" w:rsidRPr="002C5EE8" w:rsidRDefault="002C5EE8" w:rsidP="009F5DBB"/>
    <w:sectPr w:rsidR="002C5EE8" w:rsidRPr="002C5EE8" w:rsidSect="004C2161">
      <w:headerReference w:type="default" r:id="rId14"/>
      <w:footerReference w:type="default" r:id="rId15"/>
      <w:headerReference w:type="first" r:id="rId16"/>
      <w:footerReference w:type="first" r:id="rId17"/>
      <w:pgSz w:w="11907" w:h="16840" w:code="9"/>
      <w:pgMar w:top="1134" w:right="1134" w:bottom="1134" w:left="1134" w:header="11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83C" w:rsidRDefault="005D183C" w:rsidP="009F5DBB">
      <w:r>
        <w:separator/>
      </w:r>
    </w:p>
  </w:endnote>
  <w:endnote w:type="continuationSeparator" w:id="0">
    <w:p w:rsidR="005D183C" w:rsidRDefault="005D183C" w:rsidP="009F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4C3" w:rsidRDefault="00EC04C3" w:rsidP="00EC04C3">
    <w:pPr>
      <w:pStyle w:val="Footer"/>
      <w:pBdr>
        <w:top w:val="single" w:sz="4" w:space="1" w:color="auto"/>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4C3" w:rsidRDefault="00EC04C3" w:rsidP="00EC04C3">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83C" w:rsidRDefault="005D183C" w:rsidP="009F5DBB">
      <w:r>
        <w:separator/>
      </w:r>
    </w:p>
  </w:footnote>
  <w:footnote w:type="continuationSeparator" w:id="0">
    <w:p w:rsidR="005D183C" w:rsidRDefault="005D183C" w:rsidP="009F5D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4C3" w:rsidRDefault="00EC04C3" w:rsidP="00EC04C3">
    <w:pPr>
      <w:pStyle w:val="Header"/>
      <w:jc w:val="center"/>
    </w:pPr>
    <w:r w:rsidRPr="00ED18BA">
      <w:t>13</w:t>
    </w:r>
    <w:r w:rsidRPr="00971D44">
      <w:rPr>
        <w:vertAlign w:val="superscript"/>
      </w:rPr>
      <w:t>th</w:t>
    </w:r>
    <w:r w:rsidRPr="00ED18BA">
      <w:t xml:space="preserve"> International Scientific Conference</w:t>
    </w:r>
  </w:p>
  <w:p w:rsidR="006548C0" w:rsidRDefault="00EC04C3" w:rsidP="00EC04C3">
    <w:pPr>
      <w:pStyle w:val="Header"/>
      <w:pBdr>
        <w:bottom w:val="single" w:sz="4" w:space="1" w:color="auto"/>
      </w:pBdr>
      <w:jc w:val="center"/>
    </w:pPr>
    <w:r w:rsidRPr="00ED18BA">
      <w:t>Science and Higher Education in Function of Sustainable Development – SED 2023</w:t>
    </w:r>
  </w:p>
  <w:p w:rsidR="00C76F62" w:rsidRPr="00136268" w:rsidRDefault="00C76F62" w:rsidP="009F5DB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6251"/>
      <w:gridCol w:w="1582"/>
    </w:tblGrid>
    <w:tr w:rsidR="00ED18BA" w:rsidTr="00ED18BA">
      <w:tc>
        <w:tcPr>
          <w:tcW w:w="1809" w:type="dxa"/>
        </w:tcPr>
        <w:p w:rsidR="00ED18BA" w:rsidRDefault="00962DAA" w:rsidP="009F5DBB">
          <w:pPr>
            <w:pStyle w:val="Header"/>
          </w:pPr>
          <w:r w:rsidRPr="008C072C">
            <w:rPr>
              <w:noProof/>
              <w:lang w:val="en-US"/>
            </w:rPr>
            <w:drawing>
              <wp:inline distT="0" distB="0" distL="0" distR="0">
                <wp:extent cx="927100" cy="1060450"/>
                <wp:effectExtent l="0" t="0" r="0" b="0"/>
                <wp:docPr id="430" name="Picture 430" descr="E:\SKOLA\sed 2023\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E:\SKOLA\sed 2023\Untitled-1.png"/>
                        <pic:cNvPicPr>
                          <a:picLocks noChangeAspect="1" noChangeArrowheads="1"/>
                        </pic:cNvPicPr>
                      </pic:nvPicPr>
                      <pic:blipFill>
                        <a:blip r:embed="rId1">
                          <a:extLst>
                            <a:ext uri="{28A0092B-C50C-407E-A947-70E740481C1C}">
                              <a14:useLocalDpi xmlns:a14="http://schemas.microsoft.com/office/drawing/2010/main" val="0"/>
                            </a:ext>
                          </a:extLst>
                        </a:blip>
                        <a:srcRect l="56194" t="2339"/>
                        <a:stretch>
                          <a:fillRect/>
                        </a:stretch>
                      </pic:blipFill>
                      <pic:spPr bwMode="auto">
                        <a:xfrm>
                          <a:off x="0" y="0"/>
                          <a:ext cx="927100" cy="1060450"/>
                        </a:xfrm>
                        <a:prstGeom prst="rect">
                          <a:avLst/>
                        </a:prstGeom>
                        <a:noFill/>
                        <a:ln>
                          <a:noFill/>
                        </a:ln>
                      </pic:spPr>
                    </pic:pic>
                  </a:graphicData>
                </a:graphic>
              </wp:inline>
            </w:drawing>
          </w:r>
        </w:p>
      </w:tc>
      <w:tc>
        <w:tcPr>
          <w:tcW w:w="6379" w:type="dxa"/>
          <w:vAlign w:val="center"/>
        </w:tcPr>
        <w:p w:rsidR="00ED18BA" w:rsidRDefault="00ED18BA" w:rsidP="001D5DA6">
          <w:pPr>
            <w:pStyle w:val="Header"/>
            <w:jc w:val="center"/>
          </w:pPr>
          <w:r w:rsidRPr="00ED18BA">
            <w:t>13</w:t>
          </w:r>
          <w:r w:rsidRPr="00971D44">
            <w:rPr>
              <w:vertAlign w:val="superscript"/>
            </w:rPr>
            <w:t>th</w:t>
          </w:r>
          <w:r w:rsidRPr="00ED18BA">
            <w:t xml:space="preserve"> International Scientific Conference</w:t>
          </w:r>
        </w:p>
        <w:p w:rsidR="00ED18BA" w:rsidRDefault="00ED18BA" w:rsidP="001D5DA6">
          <w:pPr>
            <w:pStyle w:val="Header"/>
            <w:jc w:val="center"/>
          </w:pPr>
          <w:r w:rsidRPr="00ED18BA">
            <w:t>Science and Higher Education in Function of Sustainable Development – SED 2023</w:t>
          </w:r>
        </w:p>
        <w:p w:rsidR="00ED18BA" w:rsidRDefault="00ED18BA" w:rsidP="009F5DBB">
          <w:pPr>
            <w:pStyle w:val="Header"/>
          </w:pPr>
        </w:p>
      </w:tc>
      <w:tc>
        <w:tcPr>
          <w:tcW w:w="1584" w:type="dxa"/>
        </w:tcPr>
        <w:p w:rsidR="00ED18BA" w:rsidRDefault="00962DAA" w:rsidP="009F5DBB">
          <w:pPr>
            <w:pStyle w:val="Header"/>
          </w:pPr>
          <w:r w:rsidRPr="008C072C">
            <w:rPr>
              <w:noProof/>
              <w:lang w:val="en-US"/>
            </w:rPr>
            <w:drawing>
              <wp:inline distT="0" distB="0" distL="0" distR="0">
                <wp:extent cx="825500" cy="977900"/>
                <wp:effectExtent l="0" t="0" r="0" b="0"/>
                <wp:docPr id="431" name="Picture 431" descr="E:\SKOLA\sed 2023\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E:\SKOLA\sed 2023\Untitled-1.png"/>
                        <pic:cNvPicPr>
                          <a:picLocks noChangeAspect="1" noChangeArrowheads="1"/>
                        </pic:cNvPicPr>
                      </pic:nvPicPr>
                      <pic:blipFill>
                        <a:blip r:embed="rId1">
                          <a:extLst>
                            <a:ext uri="{28A0092B-C50C-407E-A947-70E740481C1C}">
                              <a14:useLocalDpi xmlns:a14="http://schemas.microsoft.com/office/drawing/2010/main" val="0"/>
                            </a:ext>
                          </a:extLst>
                        </a:blip>
                        <a:srcRect t="9941" r="60423"/>
                        <a:stretch>
                          <a:fillRect/>
                        </a:stretch>
                      </pic:blipFill>
                      <pic:spPr bwMode="auto">
                        <a:xfrm>
                          <a:off x="0" y="0"/>
                          <a:ext cx="825500" cy="977900"/>
                        </a:xfrm>
                        <a:prstGeom prst="rect">
                          <a:avLst/>
                        </a:prstGeom>
                        <a:noFill/>
                        <a:ln>
                          <a:noFill/>
                        </a:ln>
                      </pic:spPr>
                    </pic:pic>
                  </a:graphicData>
                </a:graphic>
              </wp:inline>
            </w:drawing>
          </w:r>
        </w:p>
      </w:tc>
    </w:tr>
  </w:tbl>
  <w:p w:rsidR="00C76F62" w:rsidRDefault="00C76F62" w:rsidP="00EC04C3">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694"/>
    <w:multiLevelType w:val="multilevel"/>
    <w:tmpl w:val="669AA9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pStyle w:val="Heading3"/>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152266C3"/>
    <w:multiLevelType w:val="hybridMultilevel"/>
    <w:tmpl w:val="1DA0FF52"/>
    <w:lvl w:ilvl="0" w:tplc="1C9CEC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EE456E"/>
    <w:multiLevelType w:val="hybridMultilevel"/>
    <w:tmpl w:val="7A382E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66884F0A"/>
    <w:multiLevelType w:val="hybridMultilevel"/>
    <w:tmpl w:val="DCF66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97B"/>
    <w:rsid w:val="00023960"/>
    <w:rsid w:val="00055D1D"/>
    <w:rsid w:val="00056F52"/>
    <w:rsid w:val="000663AA"/>
    <w:rsid w:val="00076AE5"/>
    <w:rsid w:val="000C6749"/>
    <w:rsid w:val="001272E7"/>
    <w:rsid w:val="001427C4"/>
    <w:rsid w:val="00150BB8"/>
    <w:rsid w:val="00167A69"/>
    <w:rsid w:val="001A6081"/>
    <w:rsid w:val="001C409A"/>
    <w:rsid w:val="001D5DA6"/>
    <w:rsid w:val="001F7F23"/>
    <w:rsid w:val="002C5EE8"/>
    <w:rsid w:val="002F516E"/>
    <w:rsid w:val="00314810"/>
    <w:rsid w:val="003204EE"/>
    <w:rsid w:val="00332E2B"/>
    <w:rsid w:val="00346B5A"/>
    <w:rsid w:val="003A06CE"/>
    <w:rsid w:val="003A596F"/>
    <w:rsid w:val="003A6CBE"/>
    <w:rsid w:val="003C0D05"/>
    <w:rsid w:val="00446214"/>
    <w:rsid w:val="00466616"/>
    <w:rsid w:val="0048214B"/>
    <w:rsid w:val="004B338D"/>
    <w:rsid w:val="004C2161"/>
    <w:rsid w:val="004F6D37"/>
    <w:rsid w:val="005A597B"/>
    <w:rsid w:val="005A7000"/>
    <w:rsid w:val="005B786F"/>
    <w:rsid w:val="005D183C"/>
    <w:rsid w:val="006548C0"/>
    <w:rsid w:val="006851C3"/>
    <w:rsid w:val="007331AE"/>
    <w:rsid w:val="00760ADA"/>
    <w:rsid w:val="0079446D"/>
    <w:rsid w:val="007B6C26"/>
    <w:rsid w:val="007E153F"/>
    <w:rsid w:val="008328AD"/>
    <w:rsid w:val="00846B46"/>
    <w:rsid w:val="00857025"/>
    <w:rsid w:val="008827F4"/>
    <w:rsid w:val="008A1789"/>
    <w:rsid w:val="008C072C"/>
    <w:rsid w:val="0091191C"/>
    <w:rsid w:val="00914D23"/>
    <w:rsid w:val="00926E5A"/>
    <w:rsid w:val="0092701B"/>
    <w:rsid w:val="00936CFA"/>
    <w:rsid w:val="00962DAA"/>
    <w:rsid w:val="00970925"/>
    <w:rsid w:val="00971D44"/>
    <w:rsid w:val="00974844"/>
    <w:rsid w:val="009836F4"/>
    <w:rsid w:val="00990C18"/>
    <w:rsid w:val="009F5DBB"/>
    <w:rsid w:val="00A3154F"/>
    <w:rsid w:val="00AA7FF8"/>
    <w:rsid w:val="00AF7C57"/>
    <w:rsid w:val="00B20DA3"/>
    <w:rsid w:val="00BF3E89"/>
    <w:rsid w:val="00C13258"/>
    <w:rsid w:val="00C34AE8"/>
    <w:rsid w:val="00C76F62"/>
    <w:rsid w:val="00C95EA8"/>
    <w:rsid w:val="00CB3B97"/>
    <w:rsid w:val="00CB69F3"/>
    <w:rsid w:val="00CD0433"/>
    <w:rsid w:val="00CF5C57"/>
    <w:rsid w:val="00D05C10"/>
    <w:rsid w:val="00D82B21"/>
    <w:rsid w:val="00D90FD7"/>
    <w:rsid w:val="00DB4EBE"/>
    <w:rsid w:val="00DD3126"/>
    <w:rsid w:val="00E25DD5"/>
    <w:rsid w:val="00E80B2A"/>
    <w:rsid w:val="00EC04C3"/>
    <w:rsid w:val="00ED18BA"/>
    <w:rsid w:val="00EE11F4"/>
    <w:rsid w:val="00EF6C36"/>
    <w:rsid w:val="00F85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964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DBB"/>
    <w:pPr>
      <w:jc w:val="both"/>
    </w:pPr>
    <w:rPr>
      <w:lang w:val="sr-Latn-CS"/>
    </w:rPr>
  </w:style>
  <w:style w:type="paragraph" w:styleId="Heading1">
    <w:name w:val="heading 1"/>
    <w:basedOn w:val="Normal"/>
    <w:next w:val="Normal"/>
    <w:qFormat/>
    <w:rsid w:val="009F5DBB"/>
    <w:pPr>
      <w:outlineLvl w:val="0"/>
    </w:pPr>
    <w:rPr>
      <w:b/>
      <w:sz w:val="22"/>
      <w:szCs w:val="22"/>
    </w:rPr>
  </w:style>
  <w:style w:type="paragraph" w:styleId="Heading2">
    <w:name w:val="heading 2"/>
    <w:basedOn w:val="Normal"/>
    <w:next w:val="Normal"/>
    <w:qFormat/>
    <w:rsid w:val="009F5DBB"/>
    <w:pPr>
      <w:outlineLvl w:val="1"/>
    </w:pPr>
    <w:rPr>
      <w:b/>
      <w:sz w:val="22"/>
      <w:szCs w:val="22"/>
    </w:rPr>
  </w:style>
  <w:style w:type="paragraph" w:styleId="Heading3">
    <w:name w:val="heading 3"/>
    <w:aliases w:val="IATED-Subsubsection"/>
    <w:basedOn w:val="Normal"/>
    <w:next w:val="Normal"/>
    <w:link w:val="Heading3Char"/>
    <w:qFormat/>
    <w:rsid w:val="005A597B"/>
    <w:pPr>
      <w:keepNext/>
      <w:numPr>
        <w:ilvl w:val="2"/>
        <w:numId w:val="2"/>
      </w:numPr>
      <w:spacing w:before="120" w:after="60"/>
      <w:outlineLvl w:val="2"/>
    </w:pPr>
    <w:rPr>
      <w:rFonts w:ascii="Arial" w:hAnsi="Arial"/>
      <w:bCs/>
      <w:i/>
      <w:sz w:val="22"/>
      <w:szCs w:val="26"/>
      <w:lang w:val="es-ES" w:eastAsia="es-ES"/>
    </w:rPr>
  </w:style>
  <w:style w:type="paragraph" w:styleId="Heading4">
    <w:name w:val="heading 4"/>
    <w:basedOn w:val="Normal"/>
    <w:next w:val="Normal"/>
    <w:qFormat/>
    <w:rsid w:val="005A597B"/>
    <w:pPr>
      <w:keepNext/>
      <w:numPr>
        <w:ilvl w:val="3"/>
        <w:numId w:val="2"/>
      </w:numPr>
      <w:spacing w:before="240" w:after="60"/>
      <w:outlineLvl w:val="3"/>
    </w:pPr>
    <w:rPr>
      <w:rFonts w:ascii="Cambria" w:hAnsi="Cambria"/>
      <w:b/>
      <w:bCs/>
      <w:sz w:val="28"/>
      <w:szCs w:val="28"/>
      <w:lang w:val="es-ES" w:eastAsia="es-ES"/>
    </w:rPr>
  </w:style>
  <w:style w:type="paragraph" w:styleId="Heading5">
    <w:name w:val="heading 5"/>
    <w:basedOn w:val="Normal"/>
    <w:next w:val="Normal"/>
    <w:qFormat/>
    <w:rsid w:val="005A597B"/>
    <w:pPr>
      <w:numPr>
        <w:ilvl w:val="4"/>
        <w:numId w:val="2"/>
      </w:numPr>
      <w:spacing w:before="240" w:after="60"/>
      <w:outlineLvl w:val="4"/>
    </w:pPr>
    <w:rPr>
      <w:rFonts w:ascii="Cambria" w:hAnsi="Cambria"/>
      <w:b/>
      <w:bCs/>
      <w:i/>
      <w:iCs/>
      <w:sz w:val="26"/>
      <w:szCs w:val="26"/>
      <w:lang w:val="es-ES" w:eastAsia="es-ES"/>
    </w:rPr>
  </w:style>
  <w:style w:type="paragraph" w:styleId="Heading6">
    <w:name w:val="heading 6"/>
    <w:basedOn w:val="Normal"/>
    <w:next w:val="Normal"/>
    <w:qFormat/>
    <w:rsid w:val="005A597B"/>
    <w:pPr>
      <w:numPr>
        <w:ilvl w:val="5"/>
        <w:numId w:val="2"/>
      </w:numPr>
      <w:spacing w:before="240" w:after="60"/>
      <w:outlineLvl w:val="5"/>
    </w:pPr>
    <w:rPr>
      <w:rFonts w:ascii="Cambria" w:hAnsi="Cambria"/>
      <w:b/>
      <w:bCs/>
      <w:sz w:val="22"/>
      <w:szCs w:val="22"/>
      <w:lang w:val="es-ES" w:eastAsia="es-ES"/>
    </w:rPr>
  </w:style>
  <w:style w:type="paragraph" w:styleId="Heading7">
    <w:name w:val="heading 7"/>
    <w:basedOn w:val="Normal"/>
    <w:next w:val="Normal"/>
    <w:qFormat/>
    <w:rsid w:val="005A597B"/>
    <w:pPr>
      <w:numPr>
        <w:ilvl w:val="6"/>
        <w:numId w:val="2"/>
      </w:numPr>
      <w:spacing w:before="240" w:after="60"/>
      <w:outlineLvl w:val="6"/>
    </w:pPr>
    <w:rPr>
      <w:rFonts w:ascii="Cambria" w:hAnsi="Cambria"/>
      <w:lang w:val="es-ES" w:eastAsia="es-ES"/>
    </w:rPr>
  </w:style>
  <w:style w:type="paragraph" w:styleId="Heading8">
    <w:name w:val="heading 8"/>
    <w:basedOn w:val="Normal"/>
    <w:next w:val="Normal"/>
    <w:qFormat/>
    <w:rsid w:val="005A597B"/>
    <w:pPr>
      <w:numPr>
        <w:ilvl w:val="7"/>
        <w:numId w:val="2"/>
      </w:numPr>
      <w:spacing w:before="240" w:after="60"/>
      <w:outlineLvl w:val="7"/>
    </w:pPr>
    <w:rPr>
      <w:rFonts w:ascii="Cambria" w:hAnsi="Cambria"/>
      <w:i/>
      <w:iCs/>
      <w:lang w:val="es-ES" w:eastAsia="es-ES"/>
    </w:rPr>
  </w:style>
  <w:style w:type="paragraph" w:styleId="Heading9">
    <w:name w:val="heading 9"/>
    <w:basedOn w:val="Normal"/>
    <w:next w:val="Normal"/>
    <w:qFormat/>
    <w:rsid w:val="005A597B"/>
    <w:pPr>
      <w:numPr>
        <w:ilvl w:val="8"/>
        <w:numId w:val="2"/>
      </w:numPr>
      <w:spacing w:before="240" w:after="60"/>
      <w:outlineLvl w:val="8"/>
    </w:pPr>
    <w:rPr>
      <w:rFonts w:ascii="Calibri" w:hAnsi="Calibri"/>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A597B"/>
    <w:rPr>
      <w:color w:val="0000FF"/>
      <w:u w:val="single"/>
    </w:rPr>
  </w:style>
  <w:style w:type="paragraph" w:styleId="BodyText">
    <w:name w:val="Body Text"/>
    <w:basedOn w:val="Normal"/>
    <w:rsid w:val="005A597B"/>
    <w:pPr>
      <w:spacing w:before="100" w:beforeAutospacing="1" w:after="100" w:afterAutospacing="1"/>
    </w:pPr>
  </w:style>
  <w:style w:type="paragraph" w:styleId="BodyText3">
    <w:name w:val="Body Text 3"/>
    <w:basedOn w:val="Normal"/>
    <w:link w:val="BodyText3Char"/>
    <w:rsid w:val="005A597B"/>
    <w:pPr>
      <w:spacing w:after="120"/>
    </w:pPr>
    <w:rPr>
      <w:sz w:val="16"/>
      <w:szCs w:val="16"/>
    </w:rPr>
  </w:style>
  <w:style w:type="character" w:customStyle="1" w:styleId="Heading3Char">
    <w:name w:val="Heading 3 Char"/>
    <w:aliases w:val="IATED-Subsubsection Char"/>
    <w:link w:val="Heading3"/>
    <w:rsid w:val="005A597B"/>
    <w:rPr>
      <w:rFonts w:ascii="Arial" w:hAnsi="Arial"/>
      <w:bCs/>
      <w:i/>
      <w:sz w:val="22"/>
      <w:szCs w:val="26"/>
      <w:lang w:val="es-ES" w:eastAsia="es-ES" w:bidi="ar-SA"/>
    </w:rPr>
  </w:style>
  <w:style w:type="paragraph" w:customStyle="1" w:styleId="Subtitle1">
    <w:name w:val="Subtitle 1"/>
    <w:basedOn w:val="Normal"/>
    <w:next w:val="Maintext"/>
    <w:rsid w:val="002C5EE8"/>
    <w:pPr>
      <w:spacing w:before="240" w:after="120"/>
    </w:pPr>
    <w:rPr>
      <w:rFonts w:ascii="Arial" w:hAnsi="Arial"/>
      <w:b/>
      <w:caps/>
      <w:sz w:val="22"/>
    </w:rPr>
  </w:style>
  <w:style w:type="paragraph" w:customStyle="1" w:styleId="Maintext">
    <w:name w:val="Main text"/>
    <w:basedOn w:val="Normal"/>
    <w:rsid w:val="002C5EE8"/>
    <w:rPr>
      <w:rFonts w:ascii="Arial" w:hAnsi="Arial"/>
      <w:lang w:val="en-GB"/>
    </w:rPr>
  </w:style>
  <w:style w:type="paragraph" w:customStyle="1" w:styleId="Affiliation">
    <w:name w:val="Affiliation"/>
    <w:basedOn w:val="Normal"/>
    <w:next w:val="Maintext"/>
    <w:rsid w:val="002C5EE8"/>
  </w:style>
  <w:style w:type="paragraph" w:styleId="Header">
    <w:name w:val="header"/>
    <w:basedOn w:val="Normal"/>
    <w:link w:val="HeaderChar"/>
    <w:rsid w:val="002C5EE8"/>
    <w:pPr>
      <w:tabs>
        <w:tab w:val="center" w:pos="4320"/>
        <w:tab w:val="right" w:pos="8640"/>
      </w:tabs>
    </w:pPr>
  </w:style>
  <w:style w:type="character" w:customStyle="1" w:styleId="HeaderChar">
    <w:name w:val="Header Char"/>
    <w:basedOn w:val="DefaultParagraphFont"/>
    <w:link w:val="Header"/>
    <w:rsid w:val="002C5EE8"/>
  </w:style>
  <w:style w:type="paragraph" w:styleId="Footer">
    <w:name w:val="footer"/>
    <w:basedOn w:val="Normal"/>
    <w:link w:val="FooterChar"/>
    <w:rsid w:val="008C072C"/>
    <w:pPr>
      <w:tabs>
        <w:tab w:val="center" w:pos="4680"/>
        <w:tab w:val="right" w:pos="9360"/>
      </w:tabs>
    </w:pPr>
  </w:style>
  <w:style w:type="character" w:customStyle="1" w:styleId="FooterChar">
    <w:name w:val="Footer Char"/>
    <w:basedOn w:val="DefaultParagraphFont"/>
    <w:link w:val="Footer"/>
    <w:rsid w:val="008C072C"/>
    <w:rPr>
      <w:sz w:val="24"/>
      <w:szCs w:val="24"/>
    </w:rPr>
  </w:style>
  <w:style w:type="table" w:styleId="TableGrid">
    <w:name w:val="Table Grid"/>
    <w:basedOn w:val="TableNormal"/>
    <w:rsid w:val="00C76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Title">
    <w:name w:val="PaperTitle"/>
    <w:basedOn w:val="BodyText3"/>
    <w:link w:val="PaperTitleChar"/>
    <w:qFormat/>
    <w:rsid w:val="00ED18BA"/>
    <w:pPr>
      <w:spacing w:after="0"/>
      <w:jc w:val="center"/>
    </w:pPr>
    <w:rPr>
      <w:b/>
      <w:sz w:val="28"/>
      <w:szCs w:val="28"/>
    </w:rPr>
  </w:style>
  <w:style w:type="paragraph" w:customStyle="1" w:styleId="Autrhors">
    <w:name w:val="Autrhors"/>
    <w:basedOn w:val="Normal"/>
    <w:link w:val="AutrhorsChar"/>
    <w:qFormat/>
    <w:rsid w:val="009F5DBB"/>
    <w:pPr>
      <w:jc w:val="center"/>
    </w:pPr>
    <w:rPr>
      <w:b/>
      <w:sz w:val="22"/>
      <w:szCs w:val="22"/>
    </w:rPr>
  </w:style>
  <w:style w:type="character" w:customStyle="1" w:styleId="BodyText3Char">
    <w:name w:val="Body Text 3 Char"/>
    <w:basedOn w:val="DefaultParagraphFont"/>
    <w:link w:val="BodyText3"/>
    <w:rsid w:val="00ED18BA"/>
    <w:rPr>
      <w:sz w:val="16"/>
      <w:szCs w:val="16"/>
    </w:rPr>
  </w:style>
  <w:style w:type="character" w:customStyle="1" w:styleId="PaperTitleChar">
    <w:name w:val="PaperTitle Char"/>
    <w:basedOn w:val="BodyText3Char"/>
    <w:link w:val="PaperTitle"/>
    <w:rsid w:val="00ED18BA"/>
    <w:rPr>
      <w:b/>
      <w:sz w:val="28"/>
      <w:szCs w:val="28"/>
    </w:rPr>
  </w:style>
  <w:style w:type="character" w:styleId="FollowedHyperlink">
    <w:name w:val="FollowedHyperlink"/>
    <w:basedOn w:val="DefaultParagraphFont"/>
    <w:rsid w:val="00466616"/>
    <w:rPr>
      <w:color w:val="954F72" w:themeColor="followedHyperlink"/>
      <w:u w:val="single"/>
    </w:rPr>
  </w:style>
  <w:style w:type="character" w:customStyle="1" w:styleId="AutrhorsChar">
    <w:name w:val="Autrhors Char"/>
    <w:basedOn w:val="DefaultParagraphFont"/>
    <w:link w:val="Autrhors"/>
    <w:rsid w:val="009F5DBB"/>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d@vpts.edu.rs" TargetMode="External"/><Relationship Id="rId13" Type="http://schemas.openxmlformats.org/officeDocument/2006/relationships/hyperlink" Target="http://www.ekoplan.gov.r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d@vpts.edu.rs" TargetMode="External"/><Relationship Id="rId12" Type="http://schemas.openxmlformats.org/officeDocument/2006/relationships/hyperlink" Target="http://www.cqm.rs/fq2006/pdf/B/11%20Aksentijevic%20S.,%20Djuricic%20M.,%20Milutinovic%20S..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Form of Paper SED 2023</Template>
  <TotalTime>0</TotalTime>
  <Pages>3</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These are the guidelines how to prepare a paper for the proceedings of the 5th SED 2012</vt:lpstr>
    </vt:vector>
  </TitlesOfParts>
  <Company>****</Company>
  <LinksUpToDate>false</LinksUpToDate>
  <CharactersWithSpaces>7168</CharactersWithSpaces>
  <SharedDoc>false</SharedDoc>
  <HLinks>
    <vt:vector size="24" baseType="variant">
      <vt:variant>
        <vt:i4>7274550</vt:i4>
      </vt:variant>
      <vt:variant>
        <vt:i4>12</vt:i4>
      </vt:variant>
      <vt:variant>
        <vt:i4>0</vt:i4>
      </vt:variant>
      <vt:variant>
        <vt:i4>5</vt:i4>
      </vt:variant>
      <vt:variant>
        <vt:lpwstr>http://www.ekoplan.gov.rs/</vt:lpwstr>
      </vt:variant>
      <vt:variant>
        <vt:lpwstr/>
      </vt:variant>
      <vt:variant>
        <vt:i4>6553659</vt:i4>
      </vt:variant>
      <vt:variant>
        <vt:i4>9</vt:i4>
      </vt:variant>
      <vt:variant>
        <vt:i4>0</vt:i4>
      </vt:variant>
      <vt:variant>
        <vt:i4>5</vt:i4>
      </vt:variant>
      <vt:variant>
        <vt:lpwstr>http://www.cqm.rs/fq2006/pdf/B/11 Aksentijevic S., Djuricic M., Milutinovic S..pdf</vt:lpwstr>
      </vt:variant>
      <vt:variant>
        <vt:lpwstr/>
      </vt:variant>
      <vt:variant>
        <vt:i4>6291470</vt:i4>
      </vt:variant>
      <vt:variant>
        <vt:i4>3</vt:i4>
      </vt:variant>
      <vt:variant>
        <vt:i4>0</vt:i4>
      </vt:variant>
      <vt:variant>
        <vt:i4>5</vt:i4>
      </vt:variant>
      <vt:variant>
        <vt:lpwstr>mailto:sed@vpts.edu.rs</vt:lpwstr>
      </vt:variant>
      <vt:variant>
        <vt:lpwstr/>
      </vt:variant>
      <vt:variant>
        <vt:i4>6291470</vt:i4>
      </vt:variant>
      <vt:variant>
        <vt:i4>0</vt:i4>
      </vt:variant>
      <vt:variant>
        <vt:i4>0</vt:i4>
      </vt:variant>
      <vt:variant>
        <vt:i4>5</vt:i4>
      </vt:variant>
      <vt:variant>
        <vt:lpwstr>mailto:sed@vpts.edu.rs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These are the guidelines how to prepare a paper for the proceedings of the 5th SED 2012</dc:title>
  <dc:subject/>
  <dc:creator>CP</dc:creator>
  <cp:keywords/>
  <cp:lastModifiedBy>DraganaDesktop</cp:lastModifiedBy>
  <cp:revision>2</cp:revision>
  <dcterms:created xsi:type="dcterms:W3CDTF">2022-11-08T16:05:00Z</dcterms:created>
  <dcterms:modified xsi:type="dcterms:W3CDTF">2022-11-08T16:05:00Z</dcterms:modified>
</cp:coreProperties>
</file>